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1C44A" w14:textId="0FD1AF01" w:rsidR="0005165A" w:rsidRPr="002A3199" w:rsidRDefault="002A3199" w:rsidP="00C17F90">
      <w:pPr>
        <w:pStyle w:val="NS"/>
        <w:rPr>
          <w:b/>
          <w:bCs/>
        </w:rPr>
      </w:pPr>
      <w:r w:rsidRPr="002A3199">
        <w:rPr>
          <w:b/>
          <w:bCs/>
        </w:rPr>
        <w:t>Nové odběrové místo Nemocnice Slaný</w:t>
      </w:r>
    </w:p>
    <w:p w14:paraId="7A337B4C" w14:textId="240E0CD2" w:rsidR="002A3199" w:rsidRDefault="002A3199" w:rsidP="00C17F90">
      <w:pPr>
        <w:pStyle w:val="NS"/>
      </w:pPr>
    </w:p>
    <w:p w14:paraId="4A0E91A8" w14:textId="02FB88EF" w:rsidR="002A3199" w:rsidRDefault="002A3199" w:rsidP="00A233C9">
      <w:pPr>
        <w:pStyle w:val="NS"/>
        <w:jc w:val="both"/>
      </w:pPr>
      <w:r>
        <w:t xml:space="preserve">Rádi bychom Vaším prostřednictvím informovali občany Vaší obce o zřízení </w:t>
      </w:r>
      <w:r w:rsidRPr="002A3199">
        <w:rPr>
          <w:b/>
          <w:bCs/>
        </w:rPr>
        <w:t xml:space="preserve">detašovaného odběrového pracoviště Nemocnice Slaný v prostoru Hemerkova statku </w:t>
      </w:r>
      <w:r>
        <w:t>ve Slaném. Důvodem je zlepšení dostupnosti odběrů krve – Hemerkův statek se nachází v bezprostřední blízkosti autobusového nádraží a parkovišť přilehlých supermarketů. Zasíláme Vám informační plakáty a prosíme o jejich umístění tak, aby se občané Vaší obce o novém odběrovém místě dozvěděli a mohli je začít využívat.</w:t>
      </w:r>
    </w:p>
    <w:p w14:paraId="06C0ED47" w14:textId="325B75F7" w:rsidR="002A3199" w:rsidRDefault="002A3199" w:rsidP="00C17F90">
      <w:pPr>
        <w:pStyle w:val="NS"/>
      </w:pPr>
    </w:p>
    <w:p w14:paraId="696C0EE8" w14:textId="6642C330" w:rsidR="002A3199" w:rsidRDefault="002A3199" w:rsidP="00C17F90">
      <w:pPr>
        <w:pStyle w:val="NS"/>
      </w:pPr>
      <w:r>
        <w:t>Děkujeme,</w:t>
      </w:r>
    </w:p>
    <w:p w14:paraId="2A46F5D6" w14:textId="7F51CDB5" w:rsidR="002A3199" w:rsidRDefault="002A3199" w:rsidP="00C17F90">
      <w:pPr>
        <w:pStyle w:val="NS"/>
      </w:pPr>
      <w:bookmarkStart w:id="0" w:name="_GoBack"/>
      <w:bookmarkEnd w:id="0"/>
    </w:p>
    <w:p w14:paraId="004D9716" w14:textId="44EBAA3D" w:rsidR="002A3199" w:rsidRPr="00C17F90" w:rsidRDefault="002A3199" w:rsidP="00C17F90">
      <w:pPr>
        <w:pStyle w:val="NS"/>
      </w:pPr>
      <w:r>
        <w:t>vedení Nemocnice Slaný</w:t>
      </w:r>
    </w:p>
    <w:sectPr w:rsidR="002A3199" w:rsidRPr="00C17F90" w:rsidSect="00835C33">
      <w:headerReference w:type="default" r:id="rId7"/>
      <w:footerReference w:type="default" r:id="rId8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73A57" w14:textId="77777777" w:rsidR="00940037" w:rsidRDefault="00940037">
      <w:pPr>
        <w:spacing w:after="0" w:line="240" w:lineRule="auto"/>
      </w:pPr>
      <w:r>
        <w:separator/>
      </w:r>
    </w:p>
  </w:endnote>
  <w:endnote w:type="continuationSeparator" w:id="0">
    <w:p w14:paraId="54797025" w14:textId="77777777" w:rsidR="00940037" w:rsidRDefault="00940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imes New Roman"/>
    <w:charset w:val="EE"/>
    <w:family w:val="auto"/>
    <w:pitch w:val="variable"/>
    <w:sig w:usb0="00000001" w:usb1="5000205B" w:usb2="00000000" w:usb3="00000000" w:csb0="0000019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0041F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569BB502" wp14:editId="2E7BFF78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CB1BC9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8AD80E" w14:textId="77777777" w:rsidR="00940037" w:rsidRDefault="0094003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3EE7D" w14:textId="77777777" w:rsidR="00940037" w:rsidRDefault="00940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D4CFC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20E93CFE" wp14:editId="2ED5AEB2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F2527" w14:textId="77777777" w:rsidR="00083E55" w:rsidRDefault="00083E55" w:rsidP="00FD2A8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199"/>
    <w:rsid w:val="0000065B"/>
    <w:rsid w:val="00047FF0"/>
    <w:rsid w:val="0005165A"/>
    <w:rsid w:val="00056F21"/>
    <w:rsid w:val="00071D30"/>
    <w:rsid w:val="00083E55"/>
    <w:rsid w:val="001825E3"/>
    <w:rsid w:val="001B6949"/>
    <w:rsid w:val="001F37E4"/>
    <w:rsid w:val="00222DEE"/>
    <w:rsid w:val="00290009"/>
    <w:rsid w:val="002A3199"/>
    <w:rsid w:val="00336AA9"/>
    <w:rsid w:val="0038650C"/>
    <w:rsid w:val="00417B88"/>
    <w:rsid w:val="004860E7"/>
    <w:rsid w:val="004915C3"/>
    <w:rsid w:val="00495AD5"/>
    <w:rsid w:val="005137D3"/>
    <w:rsid w:val="00575D19"/>
    <w:rsid w:val="00634A12"/>
    <w:rsid w:val="00634D9B"/>
    <w:rsid w:val="006E4B6B"/>
    <w:rsid w:val="006E60D7"/>
    <w:rsid w:val="007306B4"/>
    <w:rsid w:val="007C237F"/>
    <w:rsid w:val="00835C33"/>
    <w:rsid w:val="00840821"/>
    <w:rsid w:val="00882439"/>
    <w:rsid w:val="00940037"/>
    <w:rsid w:val="00951FFA"/>
    <w:rsid w:val="00991229"/>
    <w:rsid w:val="009B2433"/>
    <w:rsid w:val="00A233C9"/>
    <w:rsid w:val="00A64E2A"/>
    <w:rsid w:val="00AC5E50"/>
    <w:rsid w:val="00B31C71"/>
    <w:rsid w:val="00B97DA2"/>
    <w:rsid w:val="00BB2642"/>
    <w:rsid w:val="00BF138C"/>
    <w:rsid w:val="00C17F90"/>
    <w:rsid w:val="00CA7004"/>
    <w:rsid w:val="00CB3DE8"/>
    <w:rsid w:val="00CB59DE"/>
    <w:rsid w:val="00CE2C90"/>
    <w:rsid w:val="00CE6A61"/>
    <w:rsid w:val="00D04096"/>
    <w:rsid w:val="00D17A10"/>
    <w:rsid w:val="00D758DF"/>
    <w:rsid w:val="00DB2B09"/>
    <w:rsid w:val="00DD3C7A"/>
    <w:rsid w:val="00E212F4"/>
    <w:rsid w:val="00E61B4F"/>
    <w:rsid w:val="00E670C4"/>
    <w:rsid w:val="00F0673D"/>
    <w:rsid w:val="00F13E74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05DD8"/>
  <w15:docId w15:val="{A1E10B13-02DA-4894-9E5C-A36BDED5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2657\Documents\&#353;ablony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F9C75-0260-4F26-9852-104561C0C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1</TotalTime>
  <Pages>1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Votoček Štěpán, MUDr.</dc:creator>
  <cp:keywords/>
  <dc:description/>
  <cp:lastModifiedBy>obec Malíkovice</cp:lastModifiedBy>
  <cp:revision>2</cp:revision>
  <cp:lastPrinted>2018-05-17T08:56:00Z</cp:lastPrinted>
  <dcterms:created xsi:type="dcterms:W3CDTF">2022-11-16T09:31:00Z</dcterms:created>
  <dcterms:modified xsi:type="dcterms:W3CDTF">2022-11-16T09:31:00Z</dcterms:modified>
</cp:coreProperties>
</file>